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9F5" w:rsidRDefault="008B29F5" w:rsidP="007A79B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Памятка ученику</w:t>
      </w:r>
      <w:bookmarkStart w:id="0" w:name="_GoBack"/>
      <w:bookmarkEnd w:id="0"/>
    </w:p>
    <w:p w:rsidR="008B29F5" w:rsidRPr="007A79B4" w:rsidRDefault="008B29F5" w:rsidP="005B33F1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8B29F5" w:rsidRPr="007A79B4" w:rsidRDefault="008B29F5" w:rsidP="005B33F1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выбираем  литер своего класса, переходим на страницу класса</w:t>
      </w:r>
    </w:p>
    <w:p w:rsidR="008B29F5" w:rsidRPr="007A79B4" w:rsidRDefault="008B29F5" w:rsidP="005B33F1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8B29F5" w:rsidRPr="007A79B4" w:rsidRDefault="008B29F5" w:rsidP="005B33F1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выбираем файл с заданием на текущую дату</w:t>
      </w:r>
    </w:p>
    <w:p w:rsidR="008B29F5" w:rsidRPr="007A79B4" w:rsidRDefault="008B29F5" w:rsidP="005B33F1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выполняем задание</w:t>
      </w:r>
    </w:p>
    <w:p w:rsidR="008B29F5" w:rsidRPr="007A79B4" w:rsidRDefault="008B29F5" w:rsidP="005B33F1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8B29F5" w:rsidRDefault="008B29F5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5B33F1">
        <w:rPr>
          <w:rFonts w:ascii="Times New Roman" w:hAnsi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 через </w:t>
      </w:r>
      <w:r>
        <w:rPr>
          <w:rFonts w:ascii="Times New Roman" w:hAnsi="Times New Roman"/>
          <w:sz w:val="28"/>
          <w:szCs w:val="28"/>
          <w:lang w:val="en-US"/>
        </w:rPr>
        <w:t>WhatsApp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>Skype</w:t>
      </w:r>
      <w:r>
        <w:rPr>
          <w:rFonts w:ascii="Times New Roman" w:hAnsi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8B29F5" w:rsidRDefault="008B29F5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</w:p>
    <w:p w:rsidR="008B29F5" w:rsidRDefault="008B29F5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8B29F5" w:rsidRDefault="008B29F5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</w:p>
    <w:p w:rsidR="008B29F5" w:rsidRPr="005B33F1" w:rsidRDefault="008B29F5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8B29F5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79B4"/>
    <w:rsid w:val="003451FD"/>
    <w:rsid w:val="00571333"/>
    <w:rsid w:val="005B33F1"/>
    <w:rsid w:val="00612493"/>
    <w:rsid w:val="007A79B4"/>
    <w:rsid w:val="008A519D"/>
    <w:rsid w:val="008B29F5"/>
    <w:rsid w:val="009E526C"/>
    <w:rsid w:val="00A33A3A"/>
    <w:rsid w:val="00B92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1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102</Words>
  <Characters>583</Characters>
  <Application>Microsoft Office Outlook</Application>
  <DocSecurity>0</DocSecurity>
  <Lines>0</Lines>
  <Paragraphs>0</Paragraphs>
  <ScaleCrop>false</ScaleCrop>
  <Company>School_6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Зайтуна</cp:lastModifiedBy>
  <cp:revision>3</cp:revision>
  <cp:lastPrinted>2020-03-21T08:14:00Z</cp:lastPrinted>
  <dcterms:created xsi:type="dcterms:W3CDTF">2020-03-23T17:41:00Z</dcterms:created>
  <dcterms:modified xsi:type="dcterms:W3CDTF">2020-03-24T07:12:00Z</dcterms:modified>
</cp:coreProperties>
</file>